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709"/>
        <w:gridCol w:w="1417"/>
        <w:gridCol w:w="2977"/>
      </w:tblGrid>
      <w:tr w:rsidR="006D6A43" w:rsidRPr="00D87BBF" w:rsidTr="00EB7281">
        <w:tc>
          <w:tcPr>
            <w:tcW w:w="9426" w:type="dxa"/>
            <w:gridSpan w:val="4"/>
          </w:tcPr>
          <w:p w:rsidR="006D6A43" w:rsidRPr="00D87BBF" w:rsidRDefault="006D6A43" w:rsidP="00EB7281">
            <w:pPr>
              <w:tabs>
                <w:tab w:val="left" w:pos="4962"/>
              </w:tabs>
              <w:jc w:val="center"/>
              <w:rPr>
                <w:rFonts w:ascii="Century Gothic" w:hAnsi="Century Gothic"/>
                <w:b/>
                <w:i/>
                <w:sz w:val="22"/>
                <w:szCs w:val="22"/>
              </w:rPr>
            </w:pPr>
          </w:p>
        </w:tc>
      </w:tr>
      <w:tr w:rsidR="006D6A43" w:rsidRPr="00D87BBF" w:rsidTr="00EB7281">
        <w:trPr>
          <w:trHeight w:val="238"/>
        </w:trPr>
        <w:tc>
          <w:tcPr>
            <w:tcW w:w="9426" w:type="dxa"/>
            <w:gridSpan w:val="4"/>
          </w:tcPr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noProof/>
                <w:szCs w:val="24"/>
                <w:lang w:eastAsia="de-CH"/>
              </w:rPr>
            </w:pPr>
          </w:p>
        </w:tc>
      </w:tr>
      <w:tr w:rsidR="006D6A43" w:rsidRPr="00D87BBF" w:rsidTr="00EB7281">
        <w:tc>
          <w:tcPr>
            <w:tcW w:w="4323" w:type="dxa"/>
            <w:tcBorders>
              <w:bottom w:val="single" w:sz="4" w:space="0" w:color="auto"/>
            </w:tcBorders>
          </w:tcPr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b/>
                <w:smallCaps/>
                <w:sz w:val="28"/>
              </w:rPr>
            </w:pPr>
          </w:p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b/>
                <w:smallCaps/>
                <w:sz w:val="28"/>
              </w:rPr>
            </w:pPr>
          </w:p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</w:rPr>
            </w:pPr>
            <w:r w:rsidRPr="00D87BBF">
              <w:rPr>
                <w:rFonts w:ascii="Century Gothic" w:hAnsi="Century Gothic"/>
                <w:b/>
                <w:smallCaps/>
                <w:sz w:val="28"/>
              </w:rPr>
              <w:t>GEMEINDEKANZLEI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</w:rPr>
            </w:pPr>
            <w:r w:rsidRPr="00D87BB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175B4CB6" wp14:editId="249AA69B">
                  <wp:simplePos x="0" y="0"/>
                  <wp:positionH relativeFrom="column">
                    <wp:posOffset>615900</wp:posOffset>
                  </wp:positionH>
                  <wp:positionV relativeFrom="paragraph">
                    <wp:posOffset>94311</wp:posOffset>
                  </wp:positionV>
                  <wp:extent cx="558800" cy="628015"/>
                  <wp:effectExtent l="0" t="0" r="0" b="635"/>
                  <wp:wrapTight wrapText="bothSides">
                    <wp:wrapPolygon edited="0">
                      <wp:start x="0" y="0"/>
                      <wp:lineTo x="0" y="20967"/>
                      <wp:lineTo x="20618" y="20967"/>
                      <wp:lineTo x="20618" y="0"/>
                      <wp:lineTo x="0" y="0"/>
                    </wp:wrapPolygon>
                  </wp:wrapTight>
                  <wp:docPr id="2" name="Grafik 2" descr="C:\Users\kanzlei\Pictures\Teufenthal far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:\Users\kanzlei\Pictures\Teufenthal far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6D6A43" w:rsidRPr="00D87BBF" w:rsidRDefault="006D6A43" w:rsidP="00EB7281">
            <w:pPr>
              <w:ind w:left="72"/>
              <w:jc w:val="right"/>
              <w:rPr>
                <w:rFonts w:ascii="Century Gothic" w:hAnsi="Century Gothic"/>
                <w:i/>
                <w:smallCaps/>
                <w:sz w:val="32"/>
              </w:rPr>
            </w:pPr>
            <w:r w:rsidRPr="00D87BBF">
              <w:rPr>
                <w:rFonts w:ascii="Century Gothic" w:hAnsi="Century Gothic"/>
                <w:i/>
                <w:smallCaps/>
                <w:sz w:val="32"/>
              </w:rPr>
              <w:t>Gemeinde</w:t>
            </w:r>
          </w:p>
          <w:p w:rsidR="006D6A43" w:rsidRPr="00D87BBF" w:rsidRDefault="006D6A43" w:rsidP="00EB7281">
            <w:pPr>
              <w:ind w:left="72" w:right="-70"/>
              <w:rPr>
                <w:rFonts w:ascii="Century Gothic" w:hAnsi="Century Gothic"/>
                <w:b/>
                <w:i/>
                <w:smallCaps/>
                <w:sz w:val="40"/>
              </w:rPr>
            </w:pPr>
            <w:r w:rsidRPr="00D87BBF">
              <w:rPr>
                <w:rFonts w:ascii="Century Gothic" w:hAnsi="Century Gothic"/>
                <w:b/>
                <w:i/>
                <w:smallCaps/>
                <w:sz w:val="36"/>
              </w:rPr>
              <w:t xml:space="preserve">    </w:t>
            </w:r>
            <w:r w:rsidRPr="00D87BBF">
              <w:rPr>
                <w:rFonts w:ascii="Century Gothic" w:hAnsi="Century Gothic"/>
                <w:b/>
                <w:i/>
                <w:smallCaps/>
                <w:sz w:val="40"/>
              </w:rPr>
              <w:t>Teufenthal</w:t>
            </w:r>
          </w:p>
          <w:p w:rsidR="006D6A43" w:rsidRPr="00D87BBF" w:rsidRDefault="006D6A43" w:rsidP="00EB7281">
            <w:pPr>
              <w:ind w:left="72"/>
              <w:jc w:val="right"/>
              <w:rPr>
                <w:rFonts w:ascii="Century Gothic" w:hAnsi="Century Gothic"/>
                <w:i/>
                <w:smallCaps/>
                <w:sz w:val="28"/>
              </w:rPr>
            </w:pPr>
            <w:r w:rsidRPr="00D87BBF">
              <w:rPr>
                <w:rFonts w:ascii="Century Gothic" w:hAnsi="Century Gothic"/>
                <w:i/>
                <w:smallCaps/>
                <w:sz w:val="32"/>
              </w:rPr>
              <w:t>Aargau</w:t>
            </w:r>
          </w:p>
        </w:tc>
      </w:tr>
      <w:tr w:rsidR="006D6A43" w:rsidRPr="00D87BBF" w:rsidTr="006D6A43">
        <w:trPr>
          <w:trHeight w:val="515"/>
        </w:trPr>
        <w:tc>
          <w:tcPr>
            <w:tcW w:w="6449" w:type="dxa"/>
            <w:gridSpan w:val="3"/>
            <w:tcBorders>
              <w:top w:val="single" w:sz="4" w:space="0" w:color="auto"/>
            </w:tcBorders>
          </w:tcPr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6D6A43" w:rsidRPr="00D87BBF" w:rsidRDefault="006D6A43" w:rsidP="00EB7281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  <w:r w:rsidRPr="00D87BBF">
              <w:rPr>
                <w:rFonts w:ascii="Century Gothic" w:hAnsi="Century Gothic"/>
                <w:sz w:val="14"/>
                <w:lang w:val="it-IT"/>
              </w:rPr>
              <w:t>(Version Stand 03.2018)</w:t>
            </w:r>
          </w:p>
        </w:tc>
      </w:tr>
      <w:tr w:rsidR="00900B24" w:rsidRPr="00D87BBF" w:rsidTr="0096269C">
        <w:tc>
          <w:tcPr>
            <w:tcW w:w="5032" w:type="dxa"/>
            <w:gridSpan w:val="2"/>
          </w:tcPr>
          <w:p w:rsidR="00900B24" w:rsidRPr="00D87BBF" w:rsidRDefault="00900B24" w:rsidP="0096269C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</w:tc>
        <w:tc>
          <w:tcPr>
            <w:tcW w:w="4394" w:type="dxa"/>
            <w:gridSpan w:val="2"/>
          </w:tcPr>
          <w:p w:rsidR="00F86A94" w:rsidRPr="00D87BBF" w:rsidRDefault="00F86A94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160591" w:rsidRPr="00D87BBF" w:rsidRDefault="00160591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6D6A43" w:rsidRPr="00D87BBF" w:rsidRDefault="006D6A43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6D6A43" w:rsidRPr="00D87BBF" w:rsidRDefault="006D6A43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</w:p>
          <w:p w:rsidR="009E6CF4" w:rsidRPr="00D87BBF" w:rsidRDefault="00477CE5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Gemeindekanzlei</w:t>
            </w:r>
          </w:p>
          <w:p w:rsidR="00477CE5" w:rsidRPr="00D87BBF" w:rsidRDefault="006D6A43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5723 Teufenthal</w:t>
            </w:r>
          </w:p>
          <w:p w:rsidR="00106C6D" w:rsidRPr="00D87BBF" w:rsidRDefault="00106C6D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477CE5" w:rsidRPr="00D87BBF" w:rsidRDefault="00477CE5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E6CF4" w:rsidRPr="00D87BBF" w:rsidRDefault="009E6CF4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6269C" w:rsidRPr="00D87BBF" w:rsidRDefault="0096269C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6269C" w:rsidRPr="00D87BBF" w:rsidRDefault="0096269C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E6CF4" w:rsidRPr="00D87BBF" w:rsidRDefault="006E08B0" w:rsidP="00696A70">
            <w:pPr>
              <w:tabs>
                <w:tab w:val="left" w:pos="4962"/>
              </w:tabs>
              <w:rPr>
                <w:rFonts w:ascii="Century Gothic" w:hAnsi="Century Gothic"/>
                <w:sz w:val="22"/>
                <w:szCs w:val="22"/>
                <w:lang w:val="it-IT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Teufenthal</w:t>
            </w:r>
            <w:r w:rsidR="006D6A43" w:rsidRPr="00D87BBF"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r w:rsidR="006D6A43" w:rsidRPr="00D87BBF">
              <w:rPr>
                <w:rFonts w:ascii="Century Gothic" w:hAnsi="Century Gothic"/>
                <w:sz w:val="22"/>
                <w:szCs w:val="22"/>
              </w:rPr>
              <w:fldChar w:fldCharType="begin"/>
            </w:r>
            <w:r w:rsidR="006D6A43" w:rsidRPr="00D87BBF">
              <w:rPr>
                <w:rFonts w:ascii="Century Gothic" w:hAnsi="Century Gothic"/>
                <w:sz w:val="22"/>
                <w:szCs w:val="22"/>
              </w:rPr>
              <w:instrText xml:space="preserve"> DATE   \* MERGEFORMAT </w:instrText>
            </w:r>
            <w:r w:rsidR="006D6A43"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t>20.03.2018</w:t>
            </w:r>
            <w:r w:rsidR="006D6A43"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:rsidR="00900B24" w:rsidRPr="00D87BBF" w:rsidRDefault="00900B24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</w:p>
          <w:p w:rsidR="00477CE5" w:rsidRPr="00D87BBF" w:rsidRDefault="00477CE5" w:rsidP="00477CE5">
            <w:pPr>
              <w:tabs>
                <w:tab w:val="left" w:pos="4962"/>
              </w:tabs>
              <w:rPr>
                <w:rFonts w:ascii="Century Gothic" w:hAnsi="Century Gothic"/>
                <w:lang w:val="it-IT"/>
              </w:rPr>
            </w:pPr>
            <w:r w:rsidRPr="00D87BBF">
              <w:rPr>
                <w:rFonts w:ascii="Century Gothic" w:hAnsi="Century Gothic"/>
                <w:sz w:val="14"/>
                <w:lang w:val="it-IT"/>
              </w:rPr>
              <w:t>(Version Stand 03.2018)</w:t>
            </w:r>
          </w:p>
        </w:tc>
      </w:tr>
    </w:tbl>
    <w:p w:rsidR="00D20622" w:rsidRPr="00D87BBF" w:rsidRDefault="00D20622" w:rsidP="00D20622">
      <w:pPr>
        <w:tabs>
          <w:tab w:val="left" w:pos="5387"/>
        </w:tabs>
        <w:rPr>
          <w:rFonts w:ascii="Century Gothic" w:hAnsi="Century Gothic"/>
        </w:rPr>
      </w:pPr>
    </w:p>
    <w:p w:rsidR="00D20622" w:rsidRPr="00D87BBF" w:rsidRDefault="00D20622" w:rsidP="00D20622">
      <w:pPr>
        <w:tabs>
          <w:tab w:val="left" w:pos="5387"/>
        </w:tabs>
        <w:rPr>
          <w:rFonts w:ascii="Century Gothic" w:hAnsi="Century Gothic"/>
        </w:rPr>
        <w:sectPr w:rsidR="00D20622" w:rsidRPr="00D87BBF" w:rsidSect="002D3A6C">
          <w:headerReference w:type="even" r:id="rId8"/>
          <w:head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284" w:right="1134" w:bottom="1418" w:left="1418" w:header="720" w:footer="720" w:gutter="0"/>
          <w:cols w:space="720"/>
          <w:titlePg/>
        </w:sectPr>
      </w:pPr>
    </w:p>
    <w:p w:rsidR="00E27212" w:rsidRPr="00D87BBF" w:rsidRDefault="00E27212" w:rsidP="00E27212">
      <w:pPr>
        <w:tabs>
          <w:tab w:val="left" w:pos="4962"/>
        </w:tabs>
        <w:rPr>
          <w:rFonts w:ascii="Century Gothic" w:hAnsi="Century Gothic"/>
          <w:sz w:val="22"/>
          <w:szCs w:val="22"/>
          <w:lang w:val="it-IT"/>
        </w:rPr>
      </w:pPr>
    </w:p>
    <w:p w:rsidR="00E27212" w:rsidRPr="00D87BBF" w:rsidRDefault="008847DD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8"/>
          <w:szCs w:val="22"/>
        </w:rPr>
      </w:pPr>
      <w:r w:rsidRPr="00D87BBF">
        <w:rPr>
          <w:rFonts w:ascii="Century Gothic" w:hAnsi="Century Gothic"/>
          <w:b/>
          <w:sz w:val="28"/>
          <w:szCs w:val="22"/>
        </w:rPr>
        <w:t>Sicherheits- und Parkkonzept</w:t>
      </w:r>
    </w:p>
    <w:p w:rsidR="00E27212" w:rsidRPr="00D87BBF" w:rsidRDefault="00E27212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p w:rsidR="00E27212" w:rsidRPr="00D87BBF" w:rsidRDefault="00E27212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p w:rsidR="00E27212" w:rsidRPr="00D87BBF" w:rsidRDefault="00E27212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E27212" w:rsidRPr="00D87BBF" w:rsidTr="008847DD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Allgemeine Angaben</w:t>
            </w:r>
          </w:p>
        </w:tc>
      </w:tr>
      <w:tr w:rsidR="00E27212" w:rsidRPr="00D87BBF" w:rsidTr="008847DD">
        <w:tc>
          <w:tcPr>
            <w:tcW w:w="9356" w:type="dxa"/>
            <w:tcBorders>
              <w:bottom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Art</w:t>
            </w:r>
            <w:r w:rsidR="00715256" w:rsidRPr="00D87BBF">
              <w:rPr>
                <w:rFonts w:ascii="Century Gothic" w:hAnsi="Century Gothic"/>
                <w:sz w:val="22"/>
                <w:szCs w:val="22"/>
              </w:rPr>
              <w:t xml:space="preserve"> des Anlasses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Konzert, Disco, Turnershow, etc.</w:t>
            </w:r>
          </w:p>
        </w:tc>
      </w:tr>
      <w:tr w:rsidR="00E2721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D87BBF" w:rsidRDefault="006D6A43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  <w:bookmarkEnd w:id="0"/>
          </w:p>
        </w:tc>
      </w:tr>
      <w:tr w:rsidR="00E27212" w:rsidRPr="00D87BBF" w:rsidTr="008847DD">
        <w:tc>
          <w:tcPr>
            <w:tcW w:w="9356" w:type="dxa"/>
            <w:tcBorders>
              <w:bottom w:val="nil"/>
            </w:tcBorders>
          </w:tcPr>
          <w:p w:rsidR="00E27212" w:rsidRPr="00D87BBF" w:rsidRDefault="00715256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Veranstalter </w:t>
            </w:r>
            <w:r w:rsidR="00E27212" w:rsidRPr="00D87BBF">
              <w:rPr>
                <w:rFonts w:ascii="Century Gothic" w:hAnsi="Century Gothic"/>
                <w:i/>
                <w:sz w:val="22"/>
                <w:szCs w:val="22"/>
              </w:rPr>
              <w:t>Verein, Organisation, etc.</w:t>
            </w:r>
          </w:p>
        </w:tc>
      </w:tr>
      <w:tr w:rsidR="00E2721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D87BBF" w:rsidRDefault="006D6A43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E27212" w:rsidRPr="00D87BBF" w:rsidTr="008847DD">
        <w:tc>
          <w:tcPr>
            <w:tcW w:w="9356" w:type="dxa"/>
            <w:tcBorders>
              <w:bottom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Lokalität / Grundstück / Veranstaltungsort</w:t>
            </w:r>
          </w:p>
        </w:tc>
      </w:tr>
      <w:tr w:rsidR="00E2721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D87BBF" w:rsidRDefault="006D6A43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E27212" w:rsidRPr="00D87BBF" w:rsidTr="008847DD">
        <w:tc>
          <w:tcPr>
            <w:tcW w:w="9356" w:type="dxa"/>
            <w:tcBorders>
              <w:bottom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PLZ / Ort / Adresse</w:t>
            </w:r>
          </w:p>
        </w:tc>
      </w:tr>
      <w:tr w:rsidR="00E2721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7212" w:rsidRPr="00D87BBF" w:rsidRDefault="006D6A43" w:rsidP="005F16C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8847DD" w:rsidRPr="00D87BBF" w:rsidTr="00715256">
        <w:tc>
          <w:tcPr>
            <w:tcW w:w="9356" w:type="dxa"/>
            <w:tcBorders>
              <w:bottom w:val="nil"/>
            </w:tcBorders>
          </w:tcPr>
          <w:p w:rsidR="008847DD" w:rsidRPr="00D87BBF" w:rsidRDefault="008847DD" w:rsidP="00715256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Wie vie</w:t>
            </w:r>
            <w:r w:rsidR="00715256" w:rsidRPr="00D87BBF">
              <w:rPr>
                <w:rFonts w:ascii="Century Gothic" w:hAnsi="Century Gothic"/>
                <w:sz w:val="22"/>
                <w:szCs w:val="22"/>
              </w:rPr>
              <w:t xml:space="preserve">le Besuchende werden erwartet?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pro Tag / über die ganze Veranstaltungsdauer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8847DD" w:rsidRPr="00D87BBF" w:rsidTr="00715256">
        <w:tc>
          <w:tcPr>
            <w:tcW w:w="9356" w:type="dxa"/>
            <w:tcBorders>
              <w:bottom w:val="nil"/>
            </w:tcBorders>
          </w:tcPr>
          <w:p w:rsidR="008847DD" w:rsidRPr="00D87BBF" w:rsidRDefault="008847DD" w:rsidP="00715256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Welche Zielgruppe wird angesprochen?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Alters- und Zielgruppe</w:t>
            </w:r>
          </w:p>
        </w:tc>
      </w:tr>
      <w:tr w:rsidR="008847DD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47DD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8847DD" w:rsidRPr="00D87BBF" w:rsidTr="00715256">
        <w:tc>
          <w:tcPr>
            <w:tcW w:w="9356" w:type="dxa"/>
            <w:tcBorders>
              <w:bottom w:val="nil"/>
            </w:tcBorders>
          </w:tcPr>
          <w:p w:rsidR="008847DD" w:rsidRPr="00D87BBF" w:rsidRDefault="008847DD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Ist eine Altersbeschränkung vorgesehen? Wenn ja, wie ist diese geregelt?</w:t>
            </w:r>
          </w:p>
        </w:tc>
      </w:tr>
      <w:tr w:rsidR="008847DD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47DD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D87BBF" w:rsidRDefault="00D87BBF">
      <w: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8847DD" w:rsidRPr="00D87BBF" w:rsidTr="00715256">
        <w:tc>
          <w:tcPr>
            <w:tcW w:w="9356" w:type="dxa"/>
            <w:tcBorders>
              <w:bottom w:val="nil"/>
            </w:tcBorders>
          </w:tcPr>
          <w:p w:rsidR="008847DD" w:rsidRPr="00D87BBF" w:rsidRDefault="008847DD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lastRenderedPageBreak/>
              <w:t>Lokalität / Grundstück / Veranstaltungsort</w:t>
            </w:r>
          </w:p>
        </w:tc>
      </w:tr>
      <w:tr w:rsidR="008847DD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47DD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715256" w:rsidRPr="00D87BBF" w:rsidTr="00715256">
        <w:tc>
          <w:tcPr>
            <w:tcW w:w="9356" w:type="dxa"/>
            <w:tcBorders>
              <w:bottom w:val="nil"/>
            </w:tcBorders>
          </w:tcPr>
          <w:p w:rsidR="00715256" w:rsidRPr="00D87BBF" w:rsidRDefault="00715256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Öffnungs- und Betriebszeiten?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Konzert, Gastwirtschaft, Barbetrieb, Festgelände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715256" w:rsidRPr="00D87BBF" w:rsidTr="00715256">
        <w:tc>
          <w:tcPr>
            <w:tcW w:w="9356" w:type="dxa"/>
            <w:tcBorders>
              <w:bottom w:val="nil"/>
            </w:tcBorders>
          </w:tcPr>
          <w:p w:rsidR="00715256" w:rsidRPr="00D87BBF" w:rsidRDefault="00715256" w:rsidP="00715256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In welcher Form wurde für die Veranstaltung beworben?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Medienarten aufführen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715256" w:rsidRPr="00D87BBF" w:rsidRDefault="00715256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715256" w:rsidRPr="00D87BBF" w:rsidTr="00391982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15256" w:rsidRPr="00D87BBF" w:rsidRDefault="00715256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Infrastruktur</w:t>
            </w:r>
          </w:p>
        </w:tc>
      </w:tr>
      <w:tr w:rsidR="00715256" w:rsidRPr="00D87BBF" w:rsidTr="00391982">
        <w:tc>
          <w:tcPr>
            <w:tcW w:w="9356" w:type="dxa"/>
            <w:tcBorders>
              <w:bottom w:val="nil"/>
            </w:tcBorders>
          </w:tcPr>
          <w:p w:rsidR="00715256" w:rsidRPr="00D87BBF" w:rsidRDefault="00715256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Lokalität / Grundstück / Veranstaltungsort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715256" w:rsidRPr="00D87BBF" w:rsidTr="00391982">
        <w:tc>
          <w:tcPr>
            <w:tcW w:w="9356" w:type="dxa"/>
            <w:tcBorders>
              <w:bottom w:val="nil"/>
            </w:tcBorders>
          </w:tcPr>
          <w:p w:rsidR="00715256" w:rsidRPr="00D87BBF" w:rsidRDefault="00715256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Werden für die Veranstaltung Bauten erstellt? 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715256" w:rsidRPr="00D87BBF" w:rsidTr="00391982">
        <w:tc>
          <w:tcPr>
            <w:tcW w:w="9356" w:type="dxa"/>
            <w:tcBorders>
              <w:bottom w:val="nil"/>
            </w:tcBorders>
          </w:tcPr>
          <w:p w:rsidR="00715256" w:rsidRPr="00D87BBF" w:rsidRDefault="00715256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Werden die Räumlichkeiten dekoriert?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Decken- und Wanddekorationen und so weiter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391982" w:rsidRPr="00D87BBF" w:rsidRDefault="00391982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1982" w:rsidRPr="00D87BBF" w:rsidRDefault="00391982" w:rsidP="0039198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Restaurationsbetrieb</w:t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Welche Restaurationsbetriebe werden betrieben?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Festwirtschaft, Bar, Verkaufsstände, andere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Welche Getränke und Speisen werden zum Verkauf angeboten?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Speise- und Getränkekarten bitte beilegen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391982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Wie wird der Jugendschutz sichergestellt?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Bitte die Art der Kontrolle umschreiben.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391982" w:rsidRPr="00D87BBF" w:rsidRDefault="00391982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Unterhaltung</w:t>
            </w:r>
          </w:p>
        </w:tc>
      </w:tr>
      <w:tr w:rsidR="00715256" w:rsidRPr="00D87BBF" w:rsidTr="00546EC5">
        <w:tc>
          <w:tcPr>
            <w:tcW w:w="9356" w:type="dxa"/>
            <w:tcBorders>
              <w:bottom w:val="nil"/>
            </w:tcBorders>
          </w:tcPr>
          <w:p w:rsidR="00715256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Welche Art der Unterhaltung wird dargeboten?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Theater, Tanz- und Live-Musik, DJ etc.</w:t>
            </w:r>
          </w:p>
        </w:tc>
      </w:tr>
      <w:tr w:rsidR="00715256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15256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E27212" w:rsidRPr="00D87BBF" w:rsidRDefault="00E27212" w:rsidP="00391982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Sicherheit</w:t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Ist während der Veranstaltung eine Sicherheitsfirma vor Ort? Welche?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Wird das Areal ausserhalb der Veranstaltungszeiten überwacht/bewacht? Von wem?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Ist der Sanitätsdienst sichergestellt? Durch wen?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D87BBF" w:rsidRDefault="00D87BBF">
      <w:r>
        <w:br w:type="page"/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lastRenderedPageBreak/>
              <w:t>Wurde das Feuerwehrkommando über die Veranstaltung orientiert? Welche Auflagen?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391982" w:rsidRPr="00D87BBF" w:rsidRDefault="00391982" w:rsidP="00391982">
      <w:pPr>
        <w:rPr>
          <w:rFonts w:ascii="Century Gothic" w:hAnsi="Century Gothic"/>
        </w:rPr>
      </w:pPr>
    </w:p>
    <w:p w:rsidR="0037138B" w:rsidRPr="00D87BBF" w:rsidRDefault="0037138B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Verkehr</w:t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Wie reisen die Besuchenden an?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Welche Parkflächen sind vorgesehen oder wurden eingeplant und reserviert?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Wie werden die Parkflächen signalisiert? Wer erstellt die Signalisation?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Werden die Besuchenden auf die Parkflächen eingewiesen? Durch wen?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Werden für die Parkflächen Gebühren erhoben? In welcher Höhe?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391982" w:rsidRPr="00D87BBF" w:rsidRDefault="00391982" w:rsidP="00391982">
      <w:pPr>
        <w:rPr>
          <w:rFonts w:ascii="Century Gothic" w:hAnsi="Century Gothic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91982" w:rsidRPr="00D87BBF" w:rsidTr="00546EC5">
        <w:tc>
          <w:tcPr>
            <w:tcW w:w="93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>Diverses</w:t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Wurde eine Haftpflichtversicherung für die Veranstaltung abgeschlossen?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Bitte Versicherung und Agentur aufführen.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Wie werden die betroffenen Anwohnenden über die Veranstaltung orientiert?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 xml:space="preserve">Wurde ein Littering- und Abfallkonzept erstellt? </w:t>
            </w:r>
            <w:r w:rsidRPr="00D87BBF">
              <w:rPr>
                <w:rFonts w:ascii="Century Gothic" w:hAnsi="Century Gothic"/>
                <w:i/>
                <w:sz w:val="22"/>
                <w:szCs w:val="22"/>
              </w:rPr>
              <w:t>Bitte beilegen.</w:t>
            </w:r>
          </w:p>
        </w:tc>
      </w:tr>
      <w:tr w:rsidR="00391982" w:rsidRPr="00D87BBF" w:rsidTr="00FF0E85"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  <w:tr w:rsidR="00391982" w:rsidRPr="00D87BBF" w:rsidTr="00546EC5">
        <w:tc>
          <w:tcPr>
            <w:tcW w:w="9356" w:type="dxa"/>
            <w:tcBorders>
              <w:bottom w:val="nil"/>
            </w:tcBorders>
          </w:tcPr>
          <w:p w:rsidR="00391982" w:rsidRPr="00D87BBF" w:rsidRDefault="00391982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i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Sicherheitsrelevante Ergänzungen</w:t>
            </w:r>
          </w:p>
        </w:tc>
      </w:tr>
      <w:tr w:rsidR="00391982" w:rsidRPr="00D87BBF" w:rsidTr="00FF0E85">
        <w:trPr>
          <w:trHeight w:val="1574"/>
        </w:trPr>
        <w:tc>
          <w:tcPr>
            <w:tcW w:w="93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91982" w:rsidRPr="00D87BBF" w:rsidRDefault="006D6A43" w:rsidP="00546EC5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:rsidR="00391982" w:rsidRPr="00D87BBF" w:rsidRDefault="00391982" w:rsidP="00391982">
      <w:pPr>
        <w:rPr>
          <w:rFonts w:ascii="Century Gothic" w:hAnsi="Century Gothic"/>
        </w:rPr>
      </w:pPr>
    </w:p>
    <w:p w:rsidR="0037138B" w:rsidRPr="00D87BBF" w:rsidRDefault="0037138B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E27212" w:rsidRPr="00D87BBF" w:rsidTr="005F16C2"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27212" w:rsidRPr="00D87BBF" w:rsidRDefault="00E27212" w:rsidP="008F646B">
            <w:pPr>
              <w:overflowPunct/>
              <w:autoSpaceDE/>
              <w:autoSpaceDN/>
              <w:adjustRightInd/>
              <w:spacing w:before="60" w:after="60"/>
              <w:textAlignment w:val="auto"/>
              <w:rPr>
                <w:rFonts w:ascii="Century Gothic" w:hAnsi="Century Gothic"/>
                <w:b/>
                <w:sz w:val="22"/>
                <w:szCs w:val="22"/>
              </w:rPr>
            </w:pPr>
            <w:r w:rsidRPr="00D87BBF">
              <w:rPr>
                <w:rFonts w:ascii="Century Gothic" w:hAnsi="Century Gothic"/>
                <w:b/>
                <w:sz w:val="22"/>
                <w:szCs w:val="22"/>
              </w:rPr>
              <w:t xml:space="preserve">Der Bewilligungsnehmer, die Bewilligungsnehmerin </w:t>
            </w:r>
            <w:r w:rsidR="008F646B" w:rsidRPr="00D87BBF">
              <w:rPr>
                <w:rFonts w:ascii="Century Gothic" w:hAnsi="Century Gothic"/>
                <w:b/>
                <w:sz w:val="22"/>
                <w:szCs w:val="22"/>
              </w:rPr>
              <w:t>bestätigt die Vollständigkeit und Richtigkeit der gemachten Angaben.</w:t>
            </w:r>
          </w:p>
        </w:tc>
      </w:tr>
      <w:tr w:rsidR="00E27212" w:rsidRPr="00D87BBF" w:rsidTr="005F16C2">
        <w:tc>
          <w:tcPr>
            <w:tcW w:w="2268" w:type="dxa"/>
            <w:tcBorders>
              <w:bottom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Datum</w:t>
            </w:r>
          </w:p>
        </w:tc>
        <w:tc>
          <w:tcPr>
            <w:tcW w:w="7088" w:type="dxa"/>
            <w:tcBorders>
              <w:bottom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t>Unterschrift der verantwortlichen Person</w:t>
            </w:r>
          </w:p>
        </w:tc>
      </w:tr>
      <w:tr w:rsidR="00E27212" w:rsidRPr="00D87BBF" w:rsidTr="005F16C2">
        <w:tc>
          <w:tcPr>
            <w:tcW w:w="2268" w:type="dxa"/>
            <w:tcBorders>
              <w:top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  <w:p w:rsidR="00E27212" w:rsidRPr="00D87BBF" w:rsidRDefault="006D6A43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  <w:r w:rsidRPr="00D87BBF">
              <w:rPr>
                <w:rFonts w:ascii="Century Gothic" w:hAnsi="Century Gothic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87BBF">
              <w:rPr>
                <w:rFonts w:ascii="Century Gothic" w:hAnsi="Century Gothic"/>
                <w:sz w:val="22"/>
                <w:szCs w:val="22"/>
              </w:rPr>
              <w:instrText xml:space="preserve"> FORMTEXT </w:instrText>
            </w:r>
            <w:r w:rsidRPr="00D87BBF">
              <w:rPr>
                <w:rFonts w:ascii="Century Gothic" w:hAnsi="Century Gothic"/>
                <w:sz w:val="22"/>
                <w:szCs w:val="22"/>
              </w:rPr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separate"/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noProof/>
                <w:sz w:val="22"/>
                <w:szCs w:val="22"/>
              </w:rPr>
              <w:t> </w:t>
            </w:r>
            <w:r w:rsidRPr="00D87BBF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E27212" w:rsidRPr="00D87BBF" w:rsidRDefault="00E27212" w:rsidP="005F16C2">
            <w:pPr>
              <w:overflowPunct/>
              <w:autoSpaceDE/>
              <w:autoSpaceDN/>
              <w:adjustRightInd/>
              <w:spacing w:before="60" w:after="60"/>
              <w:ind w:left="1452" w:hanging="1452"/>
              <w:textAlignment w:val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37138B" w:rsidRPr="00D87BBF" w:rsidRDefault="0037138B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  <w:r w:rsidRPr="00D87BBF">
        <w:rPr>
          <w:rFonts w:ascii="Century Gothic" w:hAnsi="Century Gothic"/>
          <w:b/>
          <w:sz w:val="22"/>
          <w:szCs w:val="22"/>
        </w:rPr>
        <w:br w:type="page"/>
      </w:r>
    </w:p>
    <w:p w:rsidR="0037138B" w:rsidRPr="00D87BBF" w:rsidRDefault="0037138B" w:rsidP="0037138B">
      <w:pPr>
        <w:tabs>
          <w:tab w:val="left" w:pos="4962"/>
        </w:tabs>
        <w:rPr>
          <w:rFonts w:ascii="Century Gothic" w:hAnsi="Century Gothic"/>
          <w:b/>
          <w:sz w:val="22"/>
          <w:szCs w:val="22"/>
        </w:rPr>
      </w:pPr>
      <w:r w:rsidRPr="00D87BBF">
        <w:rPr>
          <w:rFonts w:ascii="Century Gothic" w:hAnsi="Century Gothic"/>
          <w:b/>
          <w:sz w:val="22"/>
          <w:szCs w:val="22"/>
        </w:rPr>
        <w:lastRenderedPageBreak/>
        <w:t>Dem Konzept sind folgende Unterlagen beizulegen:</w:t>
      </w:r>
    </w:p>
    <w:p w:rsidR="0037138B" w:rsidRPr="00D87BBF" w:rsidRDefault="0037138B" w:rsidP="0037138B">
      <w:pPr>
        <w:tabs>
          <w:tab w:val="left" w:pos="4962"/>
        </w:tabs>
        <w:rPr>
          <w:rFonts w:ascii="Century Gothic" w:hAnsi="Century Gothic"/>
          <w:sz w:val="22"/>
          <w:szCs w:val="22"/>
        </w:rPr>
      </w:pP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Speise- und Getränkekarten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Grundrissplan Festgelände / Räumlichkeiten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Lagekarte Parkplatz und Signalisationsplanung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Auftragsbestätigung Sicherheitsfirma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Auftragsbestätigung Verkehrsdienst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Auftragsbestätigung Sanitätsdienst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der kantonalen Bewilligung der Sicherheits-/Verkehrsdienstfirma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der Haftpflichtversicherungspolice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Gesuch Brandschutzbewilligung AGV (bei Umnutzung von Räumlichkeiten für temporäre Veranstaltungen)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Kopie Orientierungsschreiben an die Anwohnenden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>Littering- und Abfallkonzept</w:t>
      </w:r>
    </w:p>
    <w:p w:rsidR="0037138B" w:rsidRPr="00D87BBF" w:rsidRDefault="0037138B" w:rsidP="0037138B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 xml:space="preserve"> </w:t>
      </w:r>
      <w:r w:rsidR="006D6A43" w:rsidRPr="00D87BBF">
        <w:rPr>
          <w:rFonts w:ascii="Century Gothic" w:hAnsi="Century Gothic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D6A43" w:rsidRPr="00D87BBF">
        <w:rPr>
          <w:rFonts w:ascii="Century Gothic" w:hAnsi="Century Gothic"/>
          <w:sz w:val="22"/>
          <w:szCs w:val="22"/>
        </w:rPr>
        <w:instrText xml:space="preserve"> FORMTEXT </w:instrText>
      </w:r>
      <w:r w:rsidR="006D6A43" w:rsidRPr="00D87BBF">
        <w:rPr>
          <w:rFonts w:ascii="Century Gothic" w:hAnsi="Century Gothic"/>
          <w:sz w:val="22"/>
          <w:szCs w:val="22"/>
        </w:rPr>
      </w:r>
      <w:r w:rsidR="006D6A43" w:rsidRPr="00D87BBF">
        <w:rPr>
          <w:rFonts w:ascii="Century Gothic" w:hAnsi="Century Gothic"/>
          <w:sz w:val="22"/>
          <w:szCs w:val="22"/>
        </w:rPr>
        <w:fldChar w:fldCharType="separate"/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sz w:val="22"/>
          <w:szCs w:val="22"/>
        </w:rPr>
        <w:fldChar w:fldCharType="end"/>
      </w:r>
    </w:p>
    <w:p w:rsidR="0037138B" w:rsidRPr="00D87BBF" w:rsidRDefault="0037138B" w:rsidP="00C17DBE">
      <w:pPr>
        <w:pStyle w:val="Listenabsatz"/>
        <w:numPr>
          <w:ilvl w:val="0"/>
          <w:numId w:val="6"/>
        </w:numPr>
        <w:tabs>
          <w:tab w:val="left" w:pos="4962"/>
        </w:tabs>
        <w:spacing w:before="60" w:after="60"/>
        <w:ind w:left="284" w:hanging="284"/>
        <w:rPr>
          <w:rFonts w:ascii="Century Gothic" w:hAnsi="Century Gothic"/>
          <w:sz w:val="22"/>
          <w:szCs w:val="22"/>
        </w:rPr>
      </w:pPr>
      <w:r w:rsidRPr="00D87BBF">
        <w:rPr>
          <w:rFonts w:ascii="Century Gothic" w:hAnsi="Century Gothic"/>
          <w:sz w:val="22"/>
          <w:szCs w:val="22"/>
        </w:rPr>
        <w:t xml:space="preserve"> </w:t>
      </w:r>
      <w:r w:rsidR="006D6A43" w:rsidRPr="00D87BBF">
        <w:rPr>
          <w:rFonts w:ascii="Century Gothic" w:hAnsi="Century Gothic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D6A43" w:rsidRPr="00D87BBF">
        <w:rPr>
          <w:rFonts w:ascii="Century Gothic" w:hAnsi="Century Gothic"/>
          <w:sz w:val="22"/>
          <w:szCs w:val="22"/>
        </w:rPr>
        <w:instrText xml:space="preserve"> FORMTEXT </w:instrText>
      </w:r>
      <w:r w:rsidR="006D6A43" w:rsidRPr="00D87BBF">
        <w:rPr>
          <w:rFonts w:ascii="Century Gothic" w:hAnsi="Century Gothic"/>
          <w:sz w:val="22"/>
          <w:szCs w:val="22"/>
        </w:rPr>
      </w:r>
      <w:r w:rsidR="006D6A43" w:rsidRPr="00D87BBF">
        <w:rPr>
          <w:rFonts w:ascii="Century Gothic" w:hAnsi="Century Gothic"/>
          <w:sz w:val="22"/>
          <w:szCs w:val="22"/>
        </w:rPr>
        <w:fldChar w:fldCharType="separate"/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noProof/>
          <w:sz w:val="22"/>
          <w:szCs w:val="22"/>
        </w:rPr>
        <w:t> </w:t>
      </w:r>
      <w:r w:rsidR="006D6A43" w:rsidRPr="00D87BBF">
        <w:rPr>
          <w:rFonts w:ascii="Century Gothic" w:hAnsi="Century Gothic"/>
          <w:sz w:val="22"/>
          <w:szCs w:val="22"/>
        </w:rPr>
        <w:fldChar w:fldCharType="end"/>
      </w:r>
      <w:r w:rsidRPr="00D87BBF">
        <w:rPr>
          <w:rFonts w:ascii="Century Gothic" w:hAnsi="Century Gothic"/>
          <w:sz w:val="22"/>
          <w:szCs w:val="22"/>
        </w:rPr>
        <w:t xml:space="preserve"> </w:t>
      </w:r>
    </w:p>
    <w:p w:rsidR="00E27212" w:rsidRPr="00D87BBF" w:rsidRDefault="00E27212" w:rsidP="00E27212">
      <w:pPr>
        <w:tabs>
          <w:tab w:val="left" w:pos="4962"/>
        </w:tabs>
        <w:spacing w:before="60" w:after="60"/>
        <w:rPr>
          <w:rFonts w:ascii="Century Gothic" w:hAnsi="Century Gothic"/>
          <w:b/>
          <w:sz w:val="22"/>
          <w:szCs w:val="22"/>
        </w:rPr>
      </w:pPr>
    </w:p>
    <w:p w:rsidR="00876AB3" w:rsidRPr="00D87BBF" w:rsidRDefault="00876AB3" w:rsidP="00E27212">
      <w:pPr>
        <w:overflowPunct/>
        <w:autoSpaceDE/>
        <w:autoSpaceDN/>
        <w:adjustRightInd/>
        <w:textAlignment w:val="auto"/>
        <w:rPr>
          <w:rFonts w:ascii="Century Gothic" w:hAnsi="Century Gothic"/>
          <w:b/>
          <w:sz w:val="22"/>
          <w:szCs w:val="22"/>
        </w:rPr>
      </w:pPr>
    </w:p>
    <w:sectPr w:rsidR="00876AB3" w:rsidRPr="00D87BBF" w:rsidSect="002D3A6C">
      <w:headerReference w:type="default" r:id="rId12"/>
      <w:footerReference w:type="default" r:id="rId13"/>
      <w:type w:val="continuous"/>
      <w:pgSz w:w="11907" w:h="16840" w:code="9"/>
      <w:pgMar w:top="357" w:right="1134" w:bottom="90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327" w:rsidRDefault="007D0327">
      <w:r>
        <w:separator/>
      </w:r>
    </w:p>
  </w:endnote>
  <w:endnote w:type="continuationSeparator" w:id="0">
    <w:p w:rsidR="007D0327" w:rsidRDefault="007D0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49BAFB0-56D8-4649-B726-2C3BA4F5AE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135E0D-E518-41C6-9CE9-F24233816EDA}"/>
    <w:embedBold r:id="rId3" w:fontKey="{3DA38F20-E330-451A-A12B-A895DBAC335C}"/>
    <w:embedItalic r:id="rId4" w:fontKey="{47E89D77-68D7-4CF6-888A-4A7479521225}"/>
    <w:embedBoldItalic r:id="rId5" w:fontKey="{C8A08602-1EAA-4757-9F68-1A72D7313F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9A5E464-6D10-42A6-957A-B271449AB2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3969402-C4F3-473E-8D6B-FF52CC1AC85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70BF4A1-17F9-400F-B75E-74E6CD71EC41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9" w:fontKey="{40D4E2D9-F432-47BA-9F6A-2108492D91E6}"/>
    <w:embedItalic r:id="rId10" w:fontKey="{D1F2FAFC-0511-4E15-8DD5-AE486F5A0C4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C7C8C425-C7EB-4BA5-B89D-95B0781EA9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99B71EE-CB47-4A3D-94E9-868D42EB7CE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0A4F4F18-D701-4296-9571-C0D321225E80}"/>
    <w:embedBold r:id="rId14" w:fontKey="{D05A4E92-3334-417D-8557-FC862898AD28}"/>
    <w:embedItalic r:id="rId15" w:fontKey="{85066843-F02C-4C98-9612-0D12D130DD8A}"/>
    <w:embedBoldItalic r:id="rId16" w:fontKey="{4637CDDF-D31C-4C5D-B3C5-927E22C9EF8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7" w:fontKey="{985CEC96-564B-4F58-BC75-900A5FC6D368}"/>
  </w:font>
  <w:font w:name="AvantGarde Bk BT">
    <w:panose1 w:val="020B0402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8" w:fontKey="{E1ADD431-B7EC-4375-9D45-B1CF03D643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843A8D0C-69BB-46DF-89CC-D0B510EBE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A43" w:rsidRPr="00D87BBF" w:rsidRDefault="006D6A43" w:rsidP="006D6A43">
    <w:pPr>
      <w:spacing w:before="60"/>
      <w:ind w:right="71"/>
      <w:jc w:val="center"/>
      <w:rPr>
        <w:rFonts w:ascii="Century Gothic" w:hAnsi="Century Gothic"/>
        <w:sz w:val="16"/>
        <w:szCs w:val="16"/>
      </w:rPr>
    </w:pPr>
    <w:r w:rsidRPr="00D87BBF">
      <w:rPr>
        <w:rFonts w:ascii="Century Gothic" w:hAnsi="Century Gothic"/>
        <w:sz w:val="16"/>
        <w:szCs w:val="16"/>
      </w:rPr>
      <w:t xml:space="preserve">Gemeindekanzlei 5723 Teufenthal   </w:t>
    </w:r>
    <w:r w:rsidRPr="00D87BBF">
      <w:rPr>
        <w:rFonts w:ascii="Century Gothic" w:hAnsi="Century Gothic"/>
        <w:sz w:val="16"/>
        <w:szCs w:val="16"/>
      </w:rPr>
      <w:sym w:font="Wingdings 2" w:char="F027"/>
    </w:r>
    <w:r w:rsidRPr="00D87BBF">
      <w:rPr>
        <w:rFonts w:ascii="Century Gothic" w:hAnsi="Century Gothic"/>
        <w:sz w:val="16"/>
        <w:szCs w:val="16"/>
      </w:rPr>
      <w:t xml:space="preserve"> 062 768 80 20   </w:t>
    </w:r>
    <w:r w:rsidRPr="00D87BBF">
      <w:rPr>
        <w:rFonts w:ascii="Century Gothic" w:hAnsi="Century Gothic"/>
        <w:sz w:val="16"/>
        <w:szCs w:val="16"/>
      </w:rPr>
      <w:sym w:font="Wingdings 2" w:char="F036"/>
    </w:r>
    <w:r w:rsidRPr="00D87BBF">
      <w:rPr>
        <w:rFonts w:ascii="Century Gothic" w:hAnsi="Century Gothic"/>
        <w:sz w:val="16"/>
        <w:szCs w:val="16"/>
      </w:rPr>
      <w:t xml:space="preserve"> 062 768 80 21   </w:t>
    </w:r>
    <w:r w:rsidRPr="00D87BBF">
      <w:rPr>
        <w:rFonts w:ascii="Century Gothic" w:hAnsi="Century Gothic"/>
        <w:sz w:val="16"/>
        <w:szCs w:val="16"/>
      </w:rPr>
      <w:sym w:font="Webdings" w:char="F09A"/>
    </w:r>
    <w:r w:rsidRPr="00D87BBF">
      <w:rPr>
        <w:rFonts w:ascii="Century Gothic" w:hAnsi="Century Gothic"/>
        <w:sz w:val="16"/>
        <w:szCs w:val="16"/>
      </w:rPr>
      <w:t xml:space="preserve"> kanzlei@teufenthal.ch   www.teufenthal.ch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A43" w:rsidRPr="006B7796" w:rsidRDefault="006D6A43" w:rsidP="006D6A43">
    <w:pPr>
      <w:spacing w:before="60"/>
      <w:ind w:right="71"/>
      <w:jc w:val="center"/>
      <w:rPr>
        <w:rFonts w:ascii="AvantGarde Bk BT" w:hAnsi="AvantGarde Bk BT"/>
        <w:sz w:val="16"/>
        <w:szCs w:val="16"/>
      </w:rPr>
    </w:pPr>
    <w:r>
      <w:rPr>
        <w:rFonts w:ascii="AvantGarde Bk BT" w:hAnsi="AvantGarde Bk BT"/>
        <w:sz w:val="16"/>
        <w:szCs w:val="16"/>
      </w:rPr>
      <w:t>Gemeindekanzlei</w:t>
    </w:r>
    <w:r w:rsidRPr="002E4290">
      <w:rPr>
        <w:rFonts w:ascii="AvantGarde Bk BT" w:hAnsi="AvantGarde Bk BT"/>
        <w:sz w:val="16"/>
        <w:szCs w:val="16"/>
      </w:rPr>
      <w:t xml:space="preserve"> 5723 Teufenthal   </w:t>
    </w:r>
    <w:r w:rsidRPr="002E4290">
      <w:rPr>
        <w:rFonts w:ascii="AvantGarde Bk BT" w:hAnsi="AvantGarde Bk BT"/>
        <w:sz w:val="16"/>
        <w:szCs w:val="16"/>
      </w:rPr>
      <w:sym w:font="Wingdings 2" w:char="F027"/>
    </w:r>
    <w:r w:rsidRPr="002E4290">
      <w:rPr>
        <w:rFonts w:ascii="AvantGarde Bk BT" w:hAnsi="AvantGarde Bk BT"/>
        <w:sz w:val="16"/>
        <w:szCs w:val="16"/>
      </w:rPr>
      <w:t xml:space="preserve"> 062 768 80 20   </w:t>
    </w:r>
    <w:r w:rsidRPr="002E4290">
      <w:rPr>
        <w:rFonts w:ascii="AvantGarde Bk BT" w:hAnsi="AvantGarde Bk BT"/>
        <w:sz w:val="16"/>
        <w:szCs w:val="16"/>
      </w:rPr>
      <w:sym w:font="Wingdings 2" w:char="F036"/>
    </w:r>
    <w:r w:rsidRPr="002E4290">
      <w:rPr>
        <w:rFonts w:ascii="AvantGarde Bk BT" w:hAnsi="AvantGarde Bk BT"/>
        <w:sz w:val="16"/>
        <w:szCs w:val="16"/>
      </w:rPr>
      <w:t xml:space="preserve"> 062 768 80 21   </w:t>
    </w:r>
    <w:r w:rsidRPr="002E4290">
      <w:rPr>
        <w:rFonts w:ascii="AvantGarde Bk BT" w:hAnsi="AvantGarde Bk BT"/>
        <w:sz w:val="16"/>
        <w:szCs w:val="16"/>
      </w:rPr>
      <w:sym w:font="Webdings" w:char="F09A"/>
    </w:r>
    <w:r w:rsidRPr="002E4290">
      <w:rPr>
        <w:rFonts w:ascii="AvantGarde Bk BT" w:hAnsi="AvantGarde Bk BT"/>
        <w:sz w:val="16"/>
        <w:szCs w:val="16"/>
      </w:rPr>
      <w:t xml:space="preserve"> kanzlei@teufenthal.ch   www.teufenthal.ch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327" w:rsidRDefault="007D0327">
      <w:r>
        <w:separator/>
      </w:r>
    </w:p>
  </w:footnote>
  <w:footnote w:type="continuationSeparator" w:id="0">
    <w:p w:rsidR="007D0327" w:rsidRDefault="007D0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622" w:rsidRDefault="00D20622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D20622" w:rsidRDefault="00D2062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622" w:rsidRPr="00D20622" w:rsidRDefault="00D20622">
    <w:pPr>
      <w:pStyle w:val="Kopfzeile"/>
      <w:framePr w:wrap="around" w:vAnchor="text" w:hAnchor="margin" w:xAlign="right" w:y="1"/>
      <w:rPr>
        <w:rStyle w:val="Seitenzahl"/>
        <w:rFonts w:ascii="Univers" w:hAnsi="Univers"/>
      </w:rPr>
    </w:pPr>
    <w:r w:rsidRPr="00D20622">
      <w:rPr>
        <w:rStyle w:val="Seitenzahl"/>
        <w:rFonts w:ascii="Univers" w:hAnsi="Univers"/>
      </w:rPr>
      <w:fldChar w:fldCharType="begin"/>
    </w:r>
    <w:r w:rsidRPr="00D20622">
      <w:rPr>
        <w:rStyle w:val="Seitenzahl"/>
        <w:rFonts w:ascii="Univers" w:hAnsi="Univers"/>
      </w:rPr>
      <w:instrText xml:space="preserve">PAGE  </w:instrText>
    </w:r>
    <w:r w:rsidRPr="00D20622">
      <w:rPr>
        <w:rStyle w:val="Seitenzahl"/>
        <w:rFonts w:ascii="Univers" w:hAnsi="Univers"/>
      </w:rPr>
      <w:fldChar w:fldCharType="separate"/>
    </w:r>
    <w:r>
      <w:rPr>
        <w:rStyle w:val="Seitenzahl"/>
        <w:rFonts w:ascii="Univers" w:hAnsi="Univers"/>
        <w:noProof/>
      </w:rPr>
      <w:t>2</w:t>
    </w:r>
    <w:r w:rsidRPr="00D20622">
      <w:rPr>
        <w:rStyle w:val="Seitenzahl"/>
        <w:rFonts w:ascii="Univers" w:hAnsi="Univers"/>
      </w:rPr>
      <w:fldChar w:fldCharType="end"/>
    </w:r>
  </w:p>
  <w:p w:rsidR="00D20622" w:rsidRPr="00D20622" w:rsidRDefault="00D20622">
    <w:pPr>
      <w:pStyle w:val="Kopfzeile"/>
      <w:ind w:right="360"/>
      <w:rPr>
        <w:rFonts w:ascii="Univers" w:hAnsi="Univer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99F" w:rsidRPr="00874B48" w:rsidRDefault="00B3699F" w:rsidP="00B3699F">
    <w:pPr>
      <w:pStyle w:val="Kopfzeile"/>
      <w:jc w:val="center"/>
      <w:rPr>
        <w:rFonts w:ascii="Univers" w:hAnsi="Univers"/>
        <w:i/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CE5" w:rsidRPr="00D87BBF" w:rsidRDefault="00477CE5" w:rsidP="00477CE5">
    <w:pPr>
      <w:pStyle w:val="Kopfzeile"/>
      <w:ind w:right="360"/>
      <w:jc w:val="right"/>
      <w:rPr>
        <w:rFonts w:ascii="Century Gothic" w:hAnsi="Century Gothic"/>
        <w:sz w:val="22"/>
        <w:szCs w:val="22"/>
      </w:rPr>
    </w:pPr>
    <w:r w:rsidRPr="00D87BBF">
      <w:rPr>
        <w:rFonts w:ascii="Century Gothic" w:hAnsi="Century Gothic"/>
        <w:sz w:val="22"/>
        <w:szCs w:val="22"/>
      </w:rPr>
      <w:t xml:space="preserve">Seite </w:t>
    </w:r>
    <w:r w:rsidRPr="00D87BBF">
      <w:rPr>
        <w:rFonts w:ascii="Century Gothic" w:hAnsi="Century Gothic"/>
        <w:sz w:val="22"/>
        <w:szCs w:val="22"/>
      </w:rPr>
      <w:fldChar w:fldCharType="begin"/>
    </w:r>
    <w:r w:rsidRPr="00D87BBF">
      <w:rPr>
        <w:rFonts w:ascii="Century Gothic" w:hAnsi="Century Gothic"/>
        <w:sz w:val="22"/>
        <w:szCs w:val="22"/>
      </w:rPr>
      <w:instrText xml:space="preserve"> PAGE   \* MERGEFORMAT </w:instrText>
    </w:r>
    <w:r w:rsidRPr="00D87BBF">
      <w:rPr>
        <w:rFonts w:ascii="Century Gothic" w:hAnsi="Century Gothic"/>
        <w:sz w:val="22"/>
        <w:szCs w:val="22"/>
      </w:rPr>
      <w:fldChar w:fldCharType="separate"/>
    </w:r>
    <w:r w:rsidR="006D6A43" w:rsidRPr="00D87BBF">
      <w:rPr>
        <w:rFonts w:ascii="Century Gothic" w:hAnsi="Century Gothic"/>
        <w:noProof/>
        <w:sz w:val="22"/>
        <w:szCs w:val="22"/>
      </w:rPr>
      <w:t>2</w:t>
    </w:r>
    <w:r w:rsidRPr="00D87BBF">
      <w:rPr>
        <w:rFonts w:ascii="Century Gothic" w:hAnsi="Century Gothic"/>
        <w:sz w:val="22"/>
        <w:szCs w:val="22"/>
      </w:rPr>
      <w:fldChar w:fldCharType="end"/>
    </w:r>
  </w:p>
  <w:p w:rsidR="00477CE5" w:rsidRDefault="00477CE5" w:rsidP="00477CE5">
    <w:pPr>
      <w:pStyle w:val="Kopfzeile"/>
      <w:pBdr>
        <w:bottom w:val="single" w:sz="4" w:space="1" w:color="auto"/>
      </w:pBdr>
      <w:ind w:right="360"/>
      <w:jc w:val="right"/>
      <w:rPr>
        <w:rFonts w:ascii="Univers" w:hAnsi="Univers"/>
        <w:sz w:val="22"/>
        <w:szCs w:val="22"/>
      </w:rPr>
    </w:pPr>
  </w:p>
  <w:p w:rsidR="00494192" w:rsidRDefault="00494192" w:rsidP="00494192">
    <w:pPr>
      <w:pStyle w:val="Kopfzeile"/>
      <w:ind w:right="360"/>
      <w:jc w:val="right"/>
      <w:rPr>
        <w:rFonts w:ascii="Univers" w:hAnsi="Univer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D4B84"/>
    <w:multiLevelType w:val="hybridMultilevel"/>
    <w:tmpl w:val="8FBA5C08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0937"/>
    <w:multiLevelType w:val="hybridMultilevel"/>
    <w:tmpl w:val="70F029A6"/>
    <w:lvl w:ilvl="0" w:tplc="A39AE1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D1234"/>
    <w:multiLevelType w:val="hybridMultilevel"/>
    <w:tmpl w:val="D4F0A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6C81C">
      <w:numFmt w:val="bullet"/>
      <w:lvlText w:val="-"/>
      <w:lvlJc w:val="left"/>
      <w:pPr>
        <w:ind w:left="1440" w:hanging="360"/>
      </w:pPr>
      <w:rPr>
        <w:rFonts w:ascii="Univers" w:eastAsia="Times New Roman" w:hAnsi="Univers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F763E"/>
    <w:multiLevelType w:val="hybridMultilevel"/>
    <w:tmpl w:val="FDF2C2B0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81BA0"/>
    <w:multiLevelType w:val="hybridMultilevel"/>
    <w:tmpl w:val="0E32EA3A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A3DA0"/>
    <w:multiLevelType w:val="hybridMultilevel"/>
    <w:tmpl w:val="C316D4CE"/>
    <w:lvl w:ilvl="0" w:tplc="16088864">
      <w:start w:val="1"/>
      <w:numFmt w:val="bullet"/>
      <w:lvlRestart w:val="0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/Ag5zgEj/gVNLXax6wY+nLiJ6aDlUSTH33iq4tP/52uQP6buj1WqXAKqq7h2yo//HbGNujp8FZYqPXjGxh7ErA==" w:salt="hTVbRAW5DJytA432xB6FMg=="/>
  <w:defaultTabStop w:val="708"/>
  <w:autoHyphenation/>
  <w:hyphenationZone w:val="2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Verzeichnis" w:val="gr2013"/>
  </w:docVars>
  <w:rsids>
    <w:rsidRoot w:val="00AF130C"/>
    <w:rsid w:val="00001305"/>
    <w:rsid w:val="00056D7E"/>
    <w:rsid w:val="000605C9"/>
    <w:rsid w:val="000C02F2"/>
    <w:rsid w:val="000C0A72"/>
    <w:rsid w:val="000C12D5"/>
    <w:rsid w:val="000E7FC9"/>
    <w:rsid w:val="00106C6D"/>
    <w:rsid w:val="00116E0F"/>
    <w:rsid w:val="001244A2"/>
    <w:rsid w:val="00160591"/>
    <w:rsid w:val="00194CDB"/>
    <w:rsid w:val="001A3B3D"/>
    <w:rsid w:val="001B7071"/>
    <w:rsid w:val="001C35E5"/>
    <w:rsid w:val="001D3E82"/>
    <w:rsid w:val="001F03CC"/>
    <w:rsid w:val="001F3EFB"/>
    <w:rsid w:val="00203480"/>
    <w:rsid w:val="0024141D"/>
    <w:rsid w:val="00273A48"/>
    <w:rsid w:val="002740ED"/>
    <w:rsid w:val="002C780E"/>
    <w:rsid w:val="002D20C2"/>
    <w:rsid w:val="002D3A6C"/>
    <w:rsid w:val="003152CD"/>
    <w:rsid w:val="00316B31"/>
    <w:rsid w:val="00324E82"/>
    <w:rsid w:val="0033057A"/>
    <w:rsid w:val="00335331"/>
    <w:rsid w:val="0035024F"/>
    <w:rsid w:val="003534AE"/>
    <w:rsid w:val="00365DD1"/>
    <w:rsid w:val="0037138B"/>
    <w:rsid w:val="003736F5"/>
    <w:rsid w:val="003813FE"/>
    <w:rsid w:val="00391982"/>
    <w:rsid w:val="00394195"/>
    <w:rsid w:val="003C638C"/>
    <w:rsid w:val="003E4FA9"/>
    <w:rsid w:val="003E6230"/>
    <w:rsid w:val="003F4542"/>
    <w:rsid w:val="003F4C95"/>
    <w:rsid w:val="00412594"/>
    <w:rsid w:val="00420D47"/>
    <w:rsid w:val="0043026E"/>
    <w:rsid w:val="00463BA9"/>
    <w:rsid w:val="00477CE5"/>
    <w:rsid w:val="00494192"/>
    <w:rsid w:val="004972B6"/>
    <w:rsid w:val="004D4B72"/>
    <w:rsid w:val="004E3531"/>
    <w:rsid w:val="004E73A9"/>
    <w:rsid w:val="004F1F64"/>
    <w:rsid w:val="00501426"/>
    <w:rsid w:val="005600B2"/>
    <w:rsid w:val="00560203"/>
    <w:rsid w:val="00563806"/>
    <w:rsid w:val="00570FE7"/>
    <w:rsid w:val="00574370"/>
    <w:rsid w:val="00583F56"/>
    <w:rsid w:val="005D6500"/>
    <w:rsid w:val="005D6B33"/>
    <w:rsid w:val="005F2A4E"/>
    <w:rsid w:val="005F55AD"/>
    <w:rsid w:val="006155C5"/>
    <w:rsid w:val="00615AEA"/>
    <w:rsid w:val="00621C75"/>
    <w:rsid w:val="00631A95"/>
    <w:rsid w:val="006575EF"/>
    <w:rsid w:val="0066212B"/>
    <w:rsid w:val="006754BA"/>
    <w:rsid w:val="006802F5"/>
    <w:rsid w:val="00696A70"/>
    <w:rsid w:val="006D3EDF"/>
    <w:rsid w:val="006D6A43"/>
    <w:rsid w:val="006E08B0"/>
    <w:rsid w:val="0070660A"/>
    <w:rsid w:val="007124DD"/>
    <w:rsid w:val="00715256"/>
    <w:rsid w:val="00715E58"/>
    <w:rsid w:val="00726760"/>
    <w:rsid w:val="007429AE"/>
    <w:rsid w:val="007554DD"/>
    <w:rsid w:val="00771BF4"/>
    <w:rsid w:val="00776445"/>
    <w:rsid w:val="007A475E"/>
    <w:rsid w:val="007C0FC5"/>
    <w:rsid w:val="007D0327"/>
    <w:rsid w:val="00835027"/>
    <w:rsid w:val="00845344"/>
    <w:rsid w:val="00867948"/>
    <w:rsid w:val="0087202B"/>
    <w:rsid w:val="00874B48"/>
    <w:rsid w:val="00876AB3"/>
    <w:rsid w:val="008847DD"/>
    <w:rsid w:val="00893DA0"/>
    <w:rsid w:val="00895805"/>
    <w:rsid w:val="008B1067"/>
    <w:rsid w:val="008B2BD5"/>
    <w:rsid w:val="008B66DD"/>
    <w:rsid w:val="008C17A5"/>
    <w:rsid w:val="008C1BDF"/>
    <w:rsid w:val="008C7A4A"/>
    <w:rsid w:val="008D0B98"/>
    <w:rsid w:val="008F1D13"/>
    <w:rsid w:val="008F646B"/>
    <w:rsid w:val="00900B24"/>
    <w:rsid w:val="00916816"/>
    <w:rsid w:val="00942163"/>
    <w:rsid w:val="0094789A"/>
    <w:rsid w:val="009507E6"/>
    <w:rsid w:val="00961504"/>
    <w:rsid w:val="0096269C"/>
    <w:rsid w:val="00977FB9"/>
    <w:rsid w:val="009808B7"/>
    <w:rsid w:val="00993F3E"/>
    <w:rsid w:val="00997632"/>
    <w:rsid w:val="009A6B8B"/>
    <w:rsid w:val="009B51CC"/>
    <w:rsid w:val="009B5C7F"/>
    <w:rsid w:val="009B73E7"/>
    <w:rsid w:val="009D303B"/>
    <w:rsid w:val="009D71AA"/>
    <w:rsid w:val="009E6237"/>
    <w:rsid w:val="009E6CF4"/>
    <w:rsid w:val="009F788C"/>
    <w:rsid w:val="00A14876"/>
    <w:rsid w:val="00A21EC6"/>
    <w:rsid w:val="00A33A3F"/>
    <w:rsid w:val="00A40E30"/>
    <w:rsid w:val="00A41258"/>
    <w:rsid w:val="00A45AFF"/>
    <w:rsid w:val="00A51700"/>
    <w:rsid w:val="00A533D9"/>
    <w:rsid w:val="00A62027"/>
    <w:rsid w:val="00A63421"/>
    <w:rsid w:val="00A72F9F"/>
    <w:rsid w:val="00A81CBE"/>
    <w:rsid w:val="00AB349B"/>
    <w:rsid w:val="00AD1152"/>
    <w:rsid w:val="00AF130C"/>
    <w:rsid w:val="00B14E71"/>
    <w:rsid w:val="00B26A84"/>
    <w:rsid w:val="00B338AB"/>
    <w:rsid w:val="00B3699F"/>
    <w:rsid w:val="00B47280"/>
    <w:rsid w:val="00B642E4"/>
    <w:rsid w:val="00B7692E"/>
    <w:rsid w:val="00BA352C"/>
    <w:rsid w:val="00BB3623"/>
    <w:rsid w:val="00BB6A4E"/>
    <w:rsid w:val="00BC44CC"/>
    <w:rsid w:val="00BC4C03"/>
    <w:rsid w:val="00BE1560"/>
    <w:rsid w:val="00C33B1E"/>
    <w:rsid w:val="00C521DB"/>
    <w:rsid w:val="00C86120"/>
    <w:rsid w:val="00CA7D8D"/>
    <w:rsid w:val="00D06F59"/>
    <w:rsid w:val="00D17D8C"/>
    <w:rsid w:val="00D20622"/>
    <w:rsid w:val="00D4612C"/>
    <w:rsid w:val="00D73D67"/>
    <w:rsid w:val="00D81F1C"/>
    <w:rsid w:val="00D852C3"/>
    <w:rsid w:val="00D87BBF"/>
    <w:rsid w:val="00D90FB7"/>
    <w:rsid w:val="00DA304D"/>
    <w:rsid w:val="00DB473B"/>
    <w:rsid w:val="00DC57F0"/>
    <w:rsid w:val="00DF2F4B"/>
    <w:rsid w:val="00E05D7D"/>
    <w:rsid w:val="00E174B3"/>
    <w:rsid w:val="00E217D2"/>
    <w:rsid w:val="00E27212"/>
    <w:rsid w:val="00E45B9E"/>
    <w:rsid w:val="00E567C4"/>
    <w:rsid w:val="00E56E32"/>
    <w:rsid w:val="00E62F3E"/>
    <w:rsid w:val="00E67739"/>
    <w:rsid w:val="00EC42F5"/>
    <w:rsid w:val="00ED7A9E"/>
    <w:rsid w:val="00EF12F8"/>
    <w:rsid w:val="00F15667"/>
    <w:rsid w:val="00F15ED7"/>
    <w:rsid w:val="00F16DA7"/>
    <w:rsid w:val="00F22418"/>
    <w:rsid w:val="00F559B7"/>
    <w:rsid w:val="00F7451F"/>
    <w:rsid w:val="00F86A94"/>
    <w:rsid w:val="00F936A0"/>
    <w:rsid w:val="00FA5D7F"/>
    <w:rsid w:val="00FA5FB2"/>
    <w:rsid w:val="00FB6338"/>
    <w:rsid w:val="00FC29F4"/>
    <w:rsid w:val="00FC6638"/>
    <w:rsid w:val="00FF0BDA"/>
    <w:rsid w:val="00FF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70780A08"/>
  <w15:docId w15:val="{AEFCD48E-0000-4AD5-BACD-D42B2BDD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E73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15ED7"/>
    <w:pPr>
      <w:tabs>
        <w:tab w:val="center" w:pos="4536"/>
        <w:tab w:val="right" w:pos="9072"/>
      </w:tabs>
    </w:pPr>
    <w:rPr>
      <w:rFonts w:ascii="Univers" w:hAnsi="Univers"/>
      <w:szCs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D461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4612C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uiPriority w:val="99"/>
    <w:rsid w:val="0094789A"/>
    <w:rPr>
      <w:rFonts w:ascii="Univers" w:hAnsi="Univers"/>
      <w:sz w:val="24"/>
      <w:szCs w:val="24"/>
      <w:lang w:eastAsia="de-DE"/>
    </w:rPr>
  </w:style>
  <w:style w:type="character" w:customStyle="1" w:styleId="KopfzeileZchn">
    <w:name w:val="Kopfzeile Zchn"/>
    <w:link w:val="Kopfzeile"/>
    <w:uiPriority w:val="99"/>
    <w:rsid w:val="00B3699F"/>
    <w:rPr>
      <w:rFonts w:ascii="Arial" w:hAnsi="Arial"/>
      <w:sz w:val="24"/>
      <w:lang w:eastAsia="de-DE"/>
    </w:rPr>
  </w:style>
  <w:style w:type="table" w:styleId="Tabellenraster">
    <w:name w:val="Table Grid"/>
    <w:basedOn w:val="NormaleTabelle"/>
    <w:rsid w:val="0024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6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8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CC384307</Template>
  <TotalTime>0</TotalTime>
  <Pages>4</Pages>
  <Words>520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5612 Villmergen,</vt:lpstr>
    </vt:vector>
  </TitlesOfParts>
  <Company>SREGE1</Company>
  <LinksUpToDate>false</LinksUpToDate>
  <CharactersWithSpaces>3791</CharactersWithSpaces>
  <SharedDoc>false</SharedDoc>
  <HLinks>
    <vt:vector size="6" baseType="variant">
      <vt:variant>
        <vt:i4>4391029</vt:i4>
      </vt:variant>
      <vt:variant>
        <vt:i4>5</vt:i4>
      </vt:variant>
      <vt:variant>
        <vt:i4>0</vt:i4>
      </vt:variant>
      <vt:variant>
        <vt:i4>5</vt:i4>
      </vt:variant>
      <vt:variant>
        <vt:lpwstr>mailto:gemeindekanzlei@villmergen.ch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5612 Villmergen,</dc:title>
  <dc:creator>master</dc:creator>
  <cp:lastModifiedBy>Sarah Joho</cp:lastModifiedBy>
  <cp:revision>12</cp:revision>
  <cp:lastPrinted>2018-03-16T11:20:00Z</cp:lastPrinted>
  <dcterms:created xsi:type="dcterms:W3CDTF">2018-01-23T06:49:00Z</dcterms:created>
  <dcterms:modified xsi:type="dcterms:W3CDTF">2018-03-20T09:07:00Z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tokollgruppe">
    <vt:lpwstr>gr2013</vt:lpwstr>
  </property>
</Properties>
</file>